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7A" w:rsidRPr="00A52BF7" w:rsidRDefault="0007747A" w:rsidP="00D163E5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07747A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center"/>
        <w:rPr>
          <w:rFonts w:ascii="Segoe UI" w:hAnsi="Segoe UI" w:cs="Segoe UI"/>
          <w:b/>
          <w:bCs/>
          <w:sz w:val="28"/>
          <w:szCs w:val="28"/>
        </w:rPr>
      </w:pPr>
      <w:r w:rsidRPr="00D8716B">
        <w:rPr>
          <w:b/>
          <w:bCs/>
          <w:sz w:val="28"/>
          <w:szCs w:val="28"/>
        </w:rPr>
        <w:t>Важная информация о перевыпуске «Пушкинской карты»</w:t>
      </w:r>
      <w:r w:rsidRPr="00D8716B">
        <w:rPr>
          <w:rFonts w:ascii="Segoe UI" w:hAnsi="Segoe UI" w:cs="Segoe UI"/>
          <w:b/>
          <w:bCs/>
          <w:sz w:val="28"/>
          <w:szCs w:val="28"/>
        </w:rPr>
        <w:t xml:space="preserve"> 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center"/>
        <w:rPr>
          <w:b/>
          <w:bCs/>
          <w:sz w:val="28"/>
          <w:szCs w:val="28"/>
        </w:rPr>
      </w:pP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bookmarkStart w:id="0" w:name="_Hlk210890632"/>
      <w:r w:rsidRPr="00D8716B">
        <w:rPr>
          <w:sz w:val="28"/>
          <w:szCs w:val="28"/>
        </w:rPr>
        <w:t xml:space="preserve">          С 1 января 2026 года программой «Пушкинская карта» будет управлять новый оператор — ПАО «ВТБ». Карты старого образца, выпущенные «Почта Банком», перестанут действовать.</w:t>
      </w:r>
    </w:p>
    <w:bookmarkEnd w:id="0"/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D8716B">
        <w:rPr>
          <w:sz w:val="28"/>
          <w:szCs w:val="28"/>
        </w:rPr>
        <w:t xml:space="preserve">           </w:t>
      </w:r>
      <w:bookmarkStart w:id="1" w:name="_Hlk210890855"/>
      <w:r w:rsidRPr="00D8716B">
        <w:rPr>
          <w:sz w:val="28"/>
          <w:szCs w:val="28"/>
        </w:rPr>
        <w:t xml:space="preserve">Для того чтобы и дальше участвовать в программе и посещать культурные мероприятия, необходимо до 28 декабря 2025 года подать заявление на перевыпуск цифровой карты. </w:t>
      </w:r>
      <w:bookmarkEnd w:id="1"/>
      <w:r w:rsidRPr="00D8716B">
        <w:rPr>
          <w:sz w:val="28"/>
          <w:szCs w:val="28"/>
        </w:rPr>
        <w:t>Это можно сделать через: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b/>
          <w:bCs/>
          <w:sz w:val="28"/>
          <w:szCs w:val="28"/>
        </w:rPr>
      </w:pPr>
      <w:r w:rsidRPr="00D8716B">
        <w:rPr>
          <w:rFonts w:ascii="Vrinda" w:hAnsi="Vrinda" w:cs="Vrinda"/>
          <w:sz w:val="28"/>
          <w:szCs w:val="28"/>
        </w:rPr>
        <w:t>🔵</w:t>
      </w:r>
      <w:r w:rsidRPr="00D8716B">
        <w:rPr>
          <w:sz w:val="28"/>
          <w:szCs w:val="28"/>
        </w:rPr>
        <w:t xml:space="preserve"> </w:t>
      </w:r>
      <w:r w:rsidRPr="00D8716B">
        <w:rPr>
          <w:b/>
          <w:bCs/>
          <w:sz w:val="28"/>
          <w:szCs w:val="28"/>
        </w:rPr>
        <w:t>мобильное приложение «Госуслуги Культура»;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b/>
          <w:bCs/>
          <w:sz w:val="28"/>
          <w:szCs w:val="28"/>
        </w:rPr>
      </w:pPr>
      <w:r w:rsidRPr="00D8716B">
        <w:rPr>
          <w:rFonts w:ascii="Vrinda" w:hAnsi="Vrinda" w:cs="Vrinda"/>
          <w:b/>
          <w:bCs/>
          <w:sz w:val="28"/>
          <w:szCs w:val="28"/>
        </w:rPr>
        <w:t>🔵</w:t>
      </w:r>
      <w:r w:rsidRPr="00D8716B">
        <w:rPr>
          <w:b/>
          <w:bCs/>
          <w:sz w:val="28"/>
          <w:szCs w:val="28"/>
        </w:rPr>
        <w:t xml:space="preserve"> приложение или офис «Почта Банк».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D8716B">
        <w:rPr>
          <w:sz w:val="28"/>
          <w:szCs w:val="28"/>
        </w:rPr>
        <w:t>Размер субсидии от государства остается прежним — 5000 рублей.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b/>
          <w:bCs/>
          <w:sz w:val="28"/>
          <w:szCs w:val="28"/>
        </w:rPr>
      </w:pPr>
      <w:r w:rsidRPr="00D8716B">
        <w:rPr>
          <w:b/>
          <w:bCs/>
          <w:sz w:val="28"/>
          <w:szCs w:val="28"/>
        </w:rPr>
        <w:t>Что важно знать: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D8716B">
        <w:rPr>
          <w:sz w:val="28"/>
          <w:szCs w:val="28"/>
        </w:rPr>
        <w:t>Продажа билетов по старым картам возможна до 15:00 31 декабря 2025 года. Купленные билеты сохранят свою силу.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D8716B">
        <w:rPr>
          <w:sz w:val="28"/>
          <w:szCs w:val="28"/>
        </w:rPr>
        <w:t>Продажа билетов по новым картам начнется с 15:00 1 января 2026 года. Остаток средств на старых картах не переносится на новые карты ВТБ.</w:t>
      </w:r>
    </w:p>
    <w:p w:rsidR="0007747A" w:rsidRPr="00D8716B" w:rsidRDefault="0007747A" w:rsidP="00D8716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D8716B">
        <w:rPr>
          <w:sz w:val="28"/>
          <w:szCs w:val="28"/>
        </w:rPr>
        <w:t>Не забудьте оформить новую карту вовремя, чтобы не прерывать участие в программе!</w:t>
      </w:r>
    </w:p>
    <w:p w:rsidR="0007747A" w:rsidRPr="00D8716B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871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Важно: средства, оставшиеся на картах «Почта Банка», не будут перенесены на новые карты ВТБ, включая возвраты за отменённые мероприятия.</w:t>
      </w:r>
    </w:p>
    <w:p w:rsidR="0007747A" w:rsidRPr="00D8716B" w:rsidRDefault="0007747A" w:rsidP="00D8716B">
      <w:pPr>
        <w:spacing w:after="0" w:line="360" w:lineRule="auto"/>
        <w:jc w:val="both"/>
        <w:rPr>
          <w:rStyle w:val="Strong"/>
          <w:rFonts w:ascii="Arial" w:hAnsi="Arial" w:cs="Arial"/>
          <w:shd w:val="clear" w:color="auto" w:fill="FFFFFF"/>
        </w:rPr>
      </w:pPr>
    </w:p>
    <w:p w:rsidR="0007747A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16B">
        <w:rPr>
          <w:rFonts w:ascii="Times New Roman" w:hAnsi="Times New Roman" w:cs="Times New Roman"/>
          <w:b/>
          <w:bCs/>
          <w:sz w:val="28"/>
          <w:szCs w:val="28"/>
        </w:rPr>
        <w:t>Подать заявление на перевыпуск можно онлайн в приложении «Госуслуги Культура» или в банке.</w:t>
      </w:r>
    </w:p>
    <w:p w:rsidR="0007747A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747A" w:rsidRPr="00D8716B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747A" w:rsidRPr="00D8716B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716B">
        <w:rPr>
          <w:rFonts w:ascii="Times New Roman" w:hAnsi="Times New Roman" w:cs="Times New Roman"/>
          <w:b/>
          <w:bCs/>
          <w:sz w:val="28"/>
          <w:szCs w:val="28"/>
          <w:u w:val="single"/>
        </w:rPr>
        <w:t>Ч</w:t>
      </w: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ерез Госуслуги</w:t>
      </w:r>
    </w:p>
    <w:p w:rsidR="0007747A" w:rsidRPr="00D8716B" w:rsidRDefault="0007747A" w:rsidP="00D8716B">
      <w:pPr>
        <w:spacing w:after="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Онлайн в приложении «Госуслуги Культура»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 — самый быстрый вариант, займёт пару минут. </w:t>
      </w:r>
    </w:p>
    <w:p w:rsidR="0007747A" w:rsidRPr="00D8716B" w:rsidRDefault="0007747A" w:rsidP="00D8716B">
      <w:pPr>
        <w:numPr>
          <w:ilvl w:val="0"/>
          <w:numId w:val="1"/>
        </w:numPr>
        <w:spacing w:before="120" w:after="12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Зарегистрироваться на «Госуслугах» и подтвердить личность в МФЦ или с помощью онлайн-банков.</w:t>
      </w:r>
    </w:p>
    <w:p w:rsidR="0007747A" w:rsidRPr="00D8716B" w:rsidRDefault="0007747A" w:rsidP="00D8716B">
      <w:pPr>
        <w:numPr>
          <w:ilvl w:val="0"/>
          <w:numId w:val="1"/>
        </w:numPr>
        <w:spacing w:before="100" w:beforeAutospacing="1" w:after="12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Скачать приложение «Госуслуги Культура» на смартфон.</w:t>
      </w:r>
    </w:p>
    <w:p w:rsidR="0007747A" w:rsidRPr="00D8716B" w:rsidRDefault="0007747A" w:rsidP="00D8716B">
      <w:pPr>
        <w:numPr>
          <w:ilvl w:val="0"/>
          <w:numId w:val="1"/>
        </w:numPr>
        <w:spacing w:before="100" w:beforeAutospacing="1" w:after="12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Авторизоваться в приложении и подать заявку на выпуск.</w:t>
      </w:r>
    </w:p>
    <w:p w:rsidR="0007747A" w:rsidRPr="00D8716B" w:rsidRDefault="0007747A" w:rsidP="00D8716B">
      <w:pPr>
        <w:spacing w:after="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Важно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: с 29 по 31 декабря 2025 года подать заявление нельзя — в эти дни система будет обновляться для перехода на нового оператора. </w:t>
      </w:r>
    </w:p>
    <w:p w:rsidR="0007747A" w:rsidRPr="00D8716B" w:rsidRDefault="0007747A" w:rsidP="00D8716B">
      <w:pPr>
        <w:spacing w:before="360" w:after="120" w:line="360" w:lineRule="atLeast"/>
        <w:jc w:val="both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</w:pP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В банке</w:t>
      </w:r>
    </w:p>
    <w:p w:rsidR="0007747A" w:rsidRPr="00D8716B" w:rsidRDefault="0007747A" w:rsidP="00D8716B">
      <w:pPr>
        <w:spacing w:after="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    Онлайн в приложении или интернет-банке «Почта Банка»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 — особенно просто, особенно если пользователь уже пользуется этим банком. Также можно подать заявку лично во флагманском клиентском центре «Почта Банка» — понадобится только паспорт.  </w:t>
      </w:r>
    </w:p>
    <w:p w:rsidR="0007747A" w:rsidRPr="00D8716B" w:rsidRDefault="0007747A" w:rsidP="00D8716B">
      <w:pPr>
        <w:spacing w:after="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     С 1 января 2026 года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 оформить карту можно будет </w:t>
      </w: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только через «Госуслуги Культура» или в приложении «ВТБ Онлайн»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 (для клиентов банка).</w:t>
      </w:r>
    </w:p>
    <w:p w:rsidR="0007747A" w:rsidRPr="00D8716B" w:rsidRDefault="0007747A" w:rsidP="00D8716B">
      <w:pPr>
        <w:spacing w:after="0" w:line="330" w:lineRule="atLeast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          </w:t>
      </w: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Пластиковую карту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 можно будет получить в офисах ВТБ </w:t>
      </w:r>
      <w:r w:rsidRPr="00D8716B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с 12 января</w:t>
      </w:r>
      <w:r w:rsidRPr="00D8716B">
        <w:rPr>
          <w:rFonts w:ascii="Times New Roman" w:hAnsi="Times New Roman" w:cs="Times New Roman"/>
          <w:kern w:val="0"/>
          <w:sz w:val="28"/>
          <w:szCs w:val="28"/>
          <w:lang w:eastAsia="ru-RU"/>
        </w:rPr>
        <w:t>. В последнем случае обязательно нужно взять с собой паспорт и СНИЛС. </w:t>
      </w:r>
    </w:p>
    <w:p w:rsidR="0007747A" w:rsidRPr="00D8716B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16B">
        <w:rPr>
          <w:rFonts w:ascii="Times New Roman" w:hAnsi="Times New Roman" w:cs="Times New Roman"/>
          <w:b/>
          <w:bCs/>
          <w:sz w:val="28"/>
          <w:szCs w:val="28"/>
        </w:rPr>
        <w:t xml:space="preserve">             С 12 января 2026 года карту можно оформить в отделениях банка ВТБ. В этом случае нужно взять с собой паспорт и СНИЛС.</w:t>
      </w:r>
    </w:p>
    <w:p w:rsidR="0007747A" w:rsidRDefault="0007747A" w:rsidP="00D871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16B">
        <w:rPr>
          <w:rFonts w:ascii="Times New Roman" w:hAnsi="Times New Roman" w:cs="Times New Roman"/>
          <w:b/>
          <w:bCs/>
          <w:sz w:val="28"/>
          <w:szCs w:val="28"/>
        </w:rPr>
        <w:t>Найти отделение можно на официальном сайте банка</w:t>
      </w:r>
      <w:r w:rsidRPr="00286918">
        <w:rPr>
          <w:rFonts w:ascii="Times New Roman" w:hAnsi="Times New Roman" w:cs="Times New Roman"/>
          <w:b/>
          <w:bCs/>
          <w:sz w:val="28"/>
          <w:szCs w:val="28"/>
        </w:rPr>
        <w:t>: pochtabank.ru/offices.</w:t>
      </w:r>
    </w:p>
    <w:p w:rsidR="0007747A" w:rsidRDefault="0007747A" w:rsidP="00D163E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747A" w:rsidSect="00A52BF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60FD"/>
    <w:multiLevelType w:val="multilevel"/>
    <w:tmpl w:val="18D6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A19"/>
    <w:rsid w:val="0007747A"/>
    <w:rsid w:val="00177A7B"/>
    <w:rsid w:val="001D42FD"/>
    <w:rsid w:val="002509FF"/>
    <w:rsid w:val="00286918"/>
    <w:rsid w:val="00877A19"/>
    <w:rsid w:val="00917900"/>
    <w:rsid w:val="00A162DE"/>
    <w:rsid w:val="00A17740"/>
    <w:rsid w:val="00A52BF7"/>
    <w:rsid w:val="00A82832"/>
    <w:rsid w:val="00C32607"/>
    <w:rsid w:val="00C344F8"/>
    <w:rsid w:val="00D12F08"/>
    <w:rsid w:val="00D163E5"/>
    <w:rsid w:val="00D8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17900"/>
    <w:pPr>
      <w:spacing w:after="160" w:line="278" w:lineRule="auto"/>
    </w:pPr>
    <w:rPr>
      <w:rFonts w:cs="Calibri"/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A19"/>
    <w:pPr>
      <w:keepNext/>
      <w:keepLines/>
      <w:spacing w:before="360" w:after="80"/>
      <w:outlineLvl w:val="0"/>
    </w:pPr>
    <w:rPr>
      <w:rFonts w:ascii="Calibri Light" w:eastAsia="Times New Roman" w:hAnsi="Calibri Light" w:cs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7A19"/>
    <w:pPr>
      <w:keepNext/>
      <w:keepLines/>
      <w:spacing w:before="160" w:after="80"/>
      <w:outlineLvl w:val="1"/>
    </w:pPr>
    <w:rPr>
      <w:rFonts w:ascii="Calibri Light" w:eastAsia="Times New Roman" w:hAnsi="Calibri Light" w:cs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7A1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7A1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7A1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7A1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7A1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7A1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7A1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7A19"/>
    <w:rPr>
      <w:rFonts w:ascii="Calibri Light" w:hAnsi="Calibri Light" w:cs="Calibri Light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77A19"/>
    <w:rPr>
      <w:rFonts w:ascii="Calibri Light" w:hAnsi="Calibri Light" w:cs="Calibri Light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77A19"/>
    <w:rPr>
      <w:rFonts w:eastAsia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77A19"/>
    <w:rPr>
      <w:rFonts w:eastAsia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77A19"/>
    <w:rPr>
      <w:rFonts w:eastAsia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77A19"/>
    <w:rPr>
      <w:rFonts w:eastAsia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77A19"/>
    <w:rPr>
      <w:rFonts w:eastAsia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77A19"/>
    <w:rPr>
      <w:rFonts w:eastAsia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77A19"/>
    <w:rPr>
      <w:rFonts w:eastAsia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877A19"/>
    <w:pPr>
      <w:spacing w:after="80" w:line="240" w:lineRule="auto"/>
    </w:pPr>
    <w:rPr>
      <w:rFonts w:ascii="Calibri Light" w:eastAsia="Times New Roman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877A19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877A1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77A19"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877A19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877A19"/>
    <w:rPr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877A19"/>
    <w:pPr>
      <w:ind w:left="720"/>
    </w:pPr>
  </w:style>
  <w:style w:type="character" w:styleId="IntenseEmphasis">
    <w:name w:val="Intense Emphasis"/>
    <w:basedOn w:val="DefaultParagraphFont"/>
    <w:uiPriority w:val="99"/>
    <w:qFormat/>
    <w:rsid w:val="00877A19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77A1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77A19"/>
    <w:rPr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sid w:val="00877A19"/>
    <w:rPr>
      <w:b/>
      <w:bCs/>
      <w:smallCaps/>
      <w:color w:val="2F5496"/>
      <w:spacing w:val="5"/>
    </w:rPr>
  </w:style>
  <w:style w:type="character" w:styleId="Strong">
    <w:name w:val="Strong"/>
    <w:basedOn w:val="DefaultParagraphFont"/>
    <w:uiPriority w:val="99"/>
    <w:qFormat/>
    <w:rsid w:val="00D163E5"/>
    <w:rPr>
      <w:b/>
      <w:bCs/>
    </w:rPr>
  </w:style>
  <w:style w:type="paragraph" w:customStyle="1" w:styleId="content--common-blockblock-3u">
    <w:name w:val="content--common-block__block-3u"/>
    <w:basedOn w:val="Normal"/>
    <w:uiPriority w:val="99"/>
    <w:rsid w:val="00D16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TableGrid">
    <w:name w:val="Table Grid"/>
    <w:basedOn w:val="TableNormal"/>
    <w:uiPriority w:val="99"/>
    <w:rsid w:val="00A52BF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370</Words>
  <Characters>2115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Библиотека3</cp:lastModifiedBy>
  <cp:revision>5</cp:revision>
  <dcterms:created xsi:type="dcterms:W3CDTF">2025-10-09T05:01:00Z</dcterms:created>
  <dcterms:modified xsi:type="dcterms:W3CDTF">2025-10-09T09:57:00Z</dcterms:modified>
</cp:coreProperties>
</file>